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172D3" w14:textId="77777777" w:rsidR="005F08CD" w:rsidRDefault="00DA738C"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69C07C" wp14:editId="710A1E8D">
                <wp:simplePos x="0" y="0"/>
                <wp:positionH relativeFrom="column">
                  <wp:posOffset>3119755</wp:posOffset>
                </wp:positionH>
                <wp:positionV relativeFrom="paragraph">
                  <wp:posOffset>3260725</wp:posOffset>
                </wp:positionV>
                <wp:extent cx="3404235" cy="2335530"/>
                <wp:effectExtent l="0" t="0" r="0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233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2BC" w14:textId="77777777" w:rsidR="00AD0BC5" w:rsidRPr="003F3C12" w:rsidRDefault="00AD0BC5" w:rsidP="003F3C12">
                            <w:pPr>
                              <w:pStyle w:val="Title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3F3C12">
                              <w:rPr>
                                <w:color w:val="002060"/>
                                <w:sz w:val="72"/>
                                <w:szCs w:val="72"/>
                              </w:rPr>
                              <w:t>DISABILITY RIGHTS</w:t>
                            </w:r>
                          </w:p>
                          <w:p w14:paraId="1D257DF6" w14:textId="77777777" w:rsidR="00AD0BC5" w:rsidRPr="003F3C12" w:rsidRDefault="00AD0BC5" w:rsidP="003F3C12">
                            <w:pPr>
                              <w:pStyle w:val="Title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F3C12">
                              <w:rPr>
                                <w:color w:val="002060"/>
                                <w:sz w:val="72"/>
                                <w:szCs w:val="72"/>
                              </w:rPr>
                              <w:t>ARE</w:t>
                            </w:r>
                          </w:p>
                          <w:p w14:paraId="425E1890" w14:textId="77777777" w:rsidR="00AD0BC5" w:rsidRPr="003F3C12" w:rsidRDefault="00AD0BC5" w:rsidP="003F3C12">
                            <w:pPr>
                              <w:pStyle w:val="Title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F3C12">
                              <w:rPr>
                                <w:color w:val="002060"/>
                                <w:sz w:val="72"/>
                                <w:szCs w:val="72"/>
                              </w:rPr>
                              <w:t>CIVIL RIGHTS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9C07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5.65pt;margin-top:256.75pt;width:268.05pt;height:18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" filled="f" stroked="f">
                <v:textbox>
                  <w:txbxContent>
                    <w:p w14:paraId="781372BC" w14:textId="77777777" w:rsidR="00AD0BC5" w:rsidRPr="003F3C12" w:rsidRDefault="00AD0BC5" w:rsidP="003F3C12">
                      <w:pPr>
                        <w:pStyle w:val="Title"/>
                        <w:jc w:val="center"/>
                        <w:rPr>
                          <w:color w:val="002060"/>
                          <w:sz w:val="72"/>
                          <w:szCs w:val="72"/>
                        </w:rPr>
                      </w:pPr>
                      <w:bookmarkStart w:id="1" w:name="_GoBack"/>
                      <w:r w:rsidRPr="003F3C12">
                        <w:rPr>
                          <w:color w:val="002060"/>
                          <w:sz w:val="72"/>
                          <w:szCs w:val="72"/>
                        </w:rPr>
                        <w:t>DISABILITY RIGHTS</w:t>
                      </w:r>
                    </w:p>
                    <w:p w14:paraId="1D257DF6" w14:textId="77777777" w:rsidR="00AD0BC5" w:rsidRPr="003F3C12" w:rsidRDefault="00AD0BC5" w:rsidP="003F3C12">
                      <w:pPr>
                        <w:pStyle w:val="Title"/>
                        <w:jc w:val="center"/>
                        <w:rPr>
                          <w:color w:val="002060"/>
                          <w:sz w:val="72"/>
                          <w:szCs w:val="72"/>
                        </w:rPr>
                      </w:pPr>
                      <w:r w:rsidRPr="003F3C12">
                        <w:rPr>
                          <w:color w:val="002060"/>
                          <w:sz w:val="72"/>
                          <w:szCs w:val="72"/>
                        </w:rPr>
                        <w:t>ARE</w:t>
                      </w:r>
                    </w:p>
                    <w:p w14:paraId="425E1890" w14:textId="77777777" w:rsidR="00AD0BC5" w:rsidRPr="003F3C12" w:rsidRDefault="00AD0BC5" w:rsidP="003F3C12">
                      <w:pPr>
                        <w:pStyle w:val="Title"/>
                        <w:jc w:val="center"/>
                        <w:rPr>
                          <w:color w:val="002060"/>
                          <w:sz w:val="72"/>
                          <w:szCs w:val="72"/>
                        </w:rPr>
                      </w:pPr>
                      <w:r w:rsidRPr="003F3C12">
                        <w:rPr>
                          <w:color w:val="002060"/>
                          <w:sz w:val="72"/>
                          <w:szCs w:val="72"/>
                        </w:rPr>
                        <w:t>CIVIL RIGHTS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164A3" wp14:editId="072E9729">
                <wp:simplePos x="0" y="0"/>
                <wp:positionH relativeFrom="page">
                  <wp:posOffset>3890645</wp:posOffset>
                </wp:positionH>
                <wp:positionV relativeFrom="paragraph">
                  <wp:posOffset>3045460</wp:posOffset>
                </wp:positionV>
                <wp:extent cx="3593465" cy="2625725"/>
                <wp:effectExtent l="0" t="0" r="1333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6257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B265A" id="Rectangle 8" o:spid="_x0000_s1026" style="position:absolute;margin-left:306.35pt;margin-top:239.8pt;width:282.95pt;height:206.7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" strokecolor="#1f3763 [1604]" strokeweight="1pt">
                <v:fill r:id="rId8" o:title="" opacity="26870f" rotate="t" type="frame"/>
                <w10:wrap anchorx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F69C4B" wp14:editId="73D6BCCA">
                <wp:simplePos x="0" y="0"/>
                <wp:positionH relativeFrom="column">
                  <wp:posOffset>-286385</wp:posOffset>
                </wp:positionH>
                <wp:positionV relativeFrom="paragraph">
                  <wp:posOffset>4618795</wp:posOffset>
                </wp:positionV>
                <wp:extent cx="3115310" cy="1052195"/>
                <wp:effectExtent l="0" t="0" r="3429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46AD" w14:textId="77777777" w:rsidR="00C62354" w:rsidRPr="002E59D5" w:rsidRDefault="00EA5DE5">
                            <w:pPr>
                              <w:rPr>
                                <w:i/>
                                <w:color w:val="002060"/>
                              </w:rPr>
                            </w:pPr>
                            <w:r w:rsidRPr="002E59D5">
                              <w:rPr>
                                <w:i/>
                                <w:color w:val="002060"/>
                              </w:rPr>
                              <w:t>Your name</w:t>
                            </w:r>
                            <w:r w:rsidRPr="002E59D5">
                              <w:rPr>
                                <w:i/>
                                <w:color w:val="002060"/>
                              </w:rPr>
                              <w:br/>
                              <w:t>Your address</w:t>
                            </w:r>
                            <w:r w:rsidRPr="002E59D5">
                              <w:rPr>
                                <w:i/>
                                <w:color w:val="002060"/>
                              </w:rPr>
                              <w:br/>
                              <w:t>Your city, state zip c</w:t>
                            </w:r>
                            <w:r w:rsidR="00C62354" w:rsidRPr="002E59D5">
                              <w:rPr>
                                <w:i/>
                                <w:color w:val="002060"/>
                              </w:rPr>
                              <w:t>ode</w:t>
                            </w:r>
                            <w:r w:rsidRPr="002E59D5">
                              <w:rPr>
                                <w:i/>
                                <w:color w:val="002060"/>
                              </w:rPr>
                              <w:br/>
                              <w:t>Your phone number</w:t>
                            </w:r>
                            <w:r w:rsidRPr="002E59D5">
                              <w:rPr>
                                <w:i/>
                                <w:color w:val="002060"/>
                              </w:rPr>
                              <w:br/>
                              <w:t>Your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9C4B" id="_x0000_s1027" type="#_x0000_t202" style="position:absolute;margin-left:-22.55pt;margin-top:363.7pt;width:245.3pt;height:82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">
                <v:textbox>
                  <w:txbxContent>
                    <w:p w14:paraId="06DA46AD" w14:textId="77777777" w:rsidR="00C62354" w:rsidRPr="002E59D5" w:rsidRDefault="00EA5DE5">
                      <w:pPr>
                        <w:rPr>
                          <w:i/>
                          <w:color w:val="002060"/>
                        </w:rPr>
                      </w:pPr>
                      <w:r w:rsidRPr="002E59D5">
                        <w:rPr>
                          <w:i/>
                          <w:color w:val="002060"/>
                        </w:rPr>
                        <w:t>Your name</w:t>
                      </w:r>
                      <w:r w:rsidRPr="002E59D5">
                        <w:rPr>
                          <w:i/>
                          <w:color w:val="002060"/>
                        </w:rPr>
                        <w:br/>
                        <w:t>Your address</w:t>
                      </w:r>
                      <w:r w:rsidRPr="002E59D5">
                        <w:rPr>
                          <w:i/>
                          <w:color w:val="002060"/>
                        </w:rPr>
                        <w:br/>
                        <w:t>Your city, state zip c</w:t>
                      </w:r>
                      <w:r w:rsidR="00C62354" w:rsidRPr="002E59D5">
                        <w:rPr>
                          <w:i/>
                          <w:color w:val="002060"/>
                        </w:rPr>
                        <w:t>ode</w:t>
                      </w:r>
                      <w:r w:rsidRPr="002E59D5">
                        <w:rPr>
                          <w:i/>
                          <w:color w:val="002060"/>
                        </w:rPr>
                        <w:br/>
                        <w:t>Your phone number</w:t>
                      </w:r>
                      <w:r w:rsidRPr="002E59D5">
                        <w:rPr>
                          <w:i/>
                          <w:color w:val="002060"/>
                        </w:rPr>
                        <w:br/>
                        <w:t>Your email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0157F88" wp14:editId="23CA387C">
                <wp:simplePos x="0" y="0"/>
                <wp:positionH relativeFrom="margin">
                  <wp:posOffset>-318770</wp:posOffset>
                </wp:positionH>
                <wp:positionV relativeFrom="page">
                  <wp:posOffset>3197665</wp:posOffset>
                </wp:positionV>
                <wp:extent cx="6549390" cy="4572000"/>
                <wp:effectExtent l="0" t="0" r="29210" b="25400"/>
                <wp:wrapTight wrapText="bothSides">
                  <wp:wrapPolygon edited="0">
                    <wp:start x="0" y="0"/>
                    <wp:lineTo x="0" y="21600"/>
                    <wp:lineTo x="21613" y="21600"/>
                    <wp:lineTo x="2161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FC6A5" w14:textId="77777777" w:rsidR="004369D9" w:rsidRPr="002E59D5" w:rsidRDefault="004369D9" w:rsidP="004369D9">
                            <w:pPr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E59D5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I want to talk to you about</w:t>
                            </w:r>
                            <w:r w:rsidR="00BF4AB6" w:rsidRPr="002E59D5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62744FF4" w14:textId="77777777" w:rsidR="00AD0BC5" w:rsidRPr="002E59D5" w:rsidRDefault="00AD0BC5" w:rsidP="004369D9">
                            <w:pPr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32C1D55" w14:textId="77777777" w:rsidR="00C62354" w:rsidRPr="002E59D5" w:rsidRDefault="004369D9" w:rsidP="004369D9">
                            <w:pPr>
                              <w:rPr>
                                <w:b/>
                                <w:i/>
                                <w:noProof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E59D5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This is important to me </w:t>
                            </w:r>
                            <w:r w:rsidR="00BF4AB6" w:rsidRPr="002E59D5">
                              <w:rPr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because...</w:t>
                            </w:r>
                          </w:p>
                          <w:p w14:paraId="6E6E099D" w14:textId="77777777" w:rsidR="002E59D5" w:rsidRPr="00AD0BC5" w:rsidRDefault="002E59D5" w:rsidP="004369D9">
                            <w:pPr>
                              <w:rPr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7F88" id="_x0000_s1028" type="#_x0000_t202" style="position:absolute;margin-left:-25.1pt;margin-top:251.8pt;width:515.7pt;height:5in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">
                <v:textbox>
                  <w:txbxContent>
                    <w:p w14:paraId="0FFFC6A5" w14:textId="77777777" w:rsidR="004369D9" w:rsidRPr="002E59D5" w:rsidRDefault="004369D9" w:rsidP="004369D9">
                      <w:pPr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2E59D5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I want to talk to you about</w:t>
                      </w:r>
                      <w:r w:rsidR="00BF4AB6" w:rsidRPr="002E59D5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…</w:t>
                      </w:r>
                    </w:p>
                    <w:p w14:paraId="62744FF4" w14:textId="77777777" w:rsidR="00AD0BC5" w:rsidRPr="002E59D5" w:rsidRDefault="00AD0BC5" w:rsidP="004369D9">
                      <w:pPr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  <w:p w14:paraId="232C1D55" w14:textId="77777777" w:rsidR="00C62354" w:rsidRPr="002E59D5" w:rsidRDefault="004369D9" w:rsidP="004369D9">
                      <w:pPr>
                        <w:rPr>
                          <w:b/>
                          <w:i/>
                          <w:noProof/>
                          <w:color w:val="002060"/>
                          <w:sz w:val="24"/>
                          <w:szCs w:val="24"/>
                        </w:rPr>
                      </w:pPr>
                      <w:r w:rsidRPr="002E59D5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This is important to me </w:t>
                      </w:r>
                      <w:r w:rsidR="00BF4AB6" w:rsidRPr="002E59D5">
                        <w:rPr>
                          <w:b/>
                          <w:i/>
                          <w:color w:val="002060"/>
                          <w:sz w:val="24"/>
                          <w:szCs w:val="24"/>
                        </w:rPr>
                        <w:t>because...</w:t>
                      </w:r>
                    </w:p>
                    <w:p w14:paraId="6E6E099D" w14:textId="77777777" w:rsidR="002E59D5" w:rsidRPr="00AD0BC5" w:rsidRDefault="002E59D5" w:rsidP="004369D9">
                      <w:pPr>
                        <w:rPr>
                          <w:b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5F08CD" w:rsidSect="002E1907">
      <w:headerReference w:type="default" r:id="rId9"/>
      <w:footerReference w:type="default" r:id="rId10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A2C06" w14:textId="77777777" w:rsidR="00947904" w:rsidRDefault="00947904" w:rsidP="002E1907">
      <w:pPr>
        <w:spacing w:after="0" w:line="240" w:lineRule="auto"/>
      </w:pPr>
      <w:r>
        <w:separator/>
      </w:r>
    </w:p>
  </w:endnote>
  <w:endnote w:type="continuationSeparator" w:id="0">
    <w:p w14:paraId="67111569" w14:textId="77777777" w:rsidR="00947904" w:rsidRDefault="00947904" w:rsidP="002E1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587" w:type="pct"/>
      <w:tblInd w:w="-1440" w:type="dxa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119"/>
      <w:gridCol w:w="6212"/>
    </w:tblGrid>
    <w:tr w:rsidR="002E1907" w14:paraId="131BD6F7" w14:textId="77777777" w:rsidTr="002E1907">
      <w:trPr>
        <w:trHeight w:val="720"/>
      </w:trPr>
      <w:tc>
        <w:tcPr>
          <w:tcW w:w="2481" w:type="pct"/>
          <w:shd w:val="clear" w:color="auto" w:fill="4472C4" w:themeFill="accent1"/>
          <w:vAlign w:val="center"/>
        </w:tcPr>
        <w:p w14:paraId="01010785" w14:textId="77777777" w:rsidR="002E1907" w:rsidRDefault="002E1907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2519" w:type="pct"/>
          <w:shd w:val="clear" w:color="auto" w:fill="4472C4" w:themeFill="accent1"/>
          <w:vAlign w:val="center"/>
        </w:tcPr>
        <w:p w14:paraId="1F8A2E38" w14:textId="77777777" w:rsidR="002E1907" w:rsidRDefault="002E1907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2E127EB0" w14:textId="77777777" w:rsidR="002E1907" w:rsidRDefault="002E19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A6414" w14:textId="77777777" w:rsidR="00947904" w:rsidRDefault="00947904" w:rsidP="002E1907">
      <w:pPr>
        <w:spacing w:after="0" w:line="240" w:lineRule="auto"/>
      </w:pPr>
      <w:r>
        <w:separator/>
      </w:r>
    </w:p>
  </w:footnote>
  <w:footnote w:type="continuationSeparator" w:id="0">
    <w:p w14:paraId="7E36BC2B" w14:textId="77777777" w:rsidR="00947904" w:rsidRDefault="00947904" w:rsidP="002E1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00973" w14:textId="77777777" w:rsidR="002E1907" w:rsidRDefault="002E1907">
    <w:pPr>
      <w:pStyle w:val="Header"/>
      <w:rPr>
        <w:noProof/>
      </w:rPr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1FFF8F4A" wp14:editId="2A28BE26">
          <wp:simplePos x="0" y="0"/>
          <wp:positionH relativeFrom="column">
            <wp:posOffset>-1134745</wp:posOffset>
          </wp:positionH>
          <wp:positionV relativeFrom="paragraph">
            <wp:posOffset>-15984</wp:posOffset>
          </wp:positionV>
          <wp:extent cx="8168640" cy="2585085"/>
          <wp:effectExtent l="0" t="0" r="3810" b="5715"/>
          <wp:wrapTight wrapText="bothSides">
            <wp:wrapPolygon edited="0">
              <wp:start x="0" y="0"/>
              <wp:lineTo x="0" y="21489"/>
              <wp:lineTo x="21560" y="21489"/>
              <wp:lineTo x="2156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tlanta-Georgia-State-CapitolCr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3"/>
                  <a:stretch/>
                </pic:blipFill>
                <pic:spPr bwMode="auto">
                  <a:xfrm>
                    <a:off x="0" y="0"/>
                    <a:ext cx="8168640" cy="2585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674DE0" w14:textId="77777777" w:rsidR="002E1907" w:rsidRDefault="002E19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8C"/>
    <w:rsid w:val="000E0667"/>
    <w:rsid w:val="001117BD"/>
    <w:rsid w:val="002347FB"/>
    <w:rsid w:val="002E1907"/>
    <w:rsid w:val="002E59D5"/>
    <w:rsid w:val="003F3C12"/>
    <w:rsid w:val="004369D9"/>
    <w:rsid w:val="005F08CD"/>
    <w:rsid w:val="00947904"/>
    <w:rsid w:val="00991303"/>
    <w:rsid w:val="009D72DE"/>
    <w:rsid w:val="00AD0BC5"/>
    <w:rsid w:val="00BF4AB6"/>
    <w:rsid w:val="00C62354"/>
    <w:rsid w:val="00CC4F2A"/>
    <w:rsid w:val="00D03EFE"/>
    <w:rsid w:val="00DA738C"/>
    <w:rsid w:val="00EA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492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62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907"/>
  </w:style>
  <w:style w:type="paragraph" w:styleId="Footer">
    <w:name w:val="footer"/>
    <w:basedOn w:val="Normal"/>
    <w:link w:val="FooterChar"/>
    <w:uiPriority w:val="99"/>
    <w:unhideWhenUsed/>
    <w:rsid w:val="002E1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907"/>
  </w:style>
  <w:style w:type="paragraph" w:styleId="Title">
    <w:name w:val="Title"/>
    <w:basedOn w:val="Normal"/>
    <w:next w:val="Normal"/>
    <w:link w:val="TitleChar"/>
    <w:uiPriority w:val="10"/>
    <w:qFormat/>
    <w:rsid w:val="003F3C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ncyoneill/Downloads/Legislative%20Advocate%20To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0E33F-9CEC-8B4A-B1F7-A5704BE0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Legislative Advocate Tool.dotx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O'Neill</dc:creator>
  <cp:keywords/>
  <dc:description/>
  <cp:lastModifiedBy>Nancy O'Neill</cp:lastModifiedBy>
  <cp:revision>1</cp:revision>
  <dcterms:created xsi:type="dcterms:W3CDTF">2018-01-08T15:47:00Z</dcterms:created>
  <dcterms:modified xsi:type="dcterms:W3CDTF">2018-01-08T15:50:00Z</dcterms:modified>
</cp:coreProperties>
</file>